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88D4B4" w14:textId="4DF09B75" w:rsidR="00335E74" w:rsidRPr="00177806" w:rsidRDefault="00335E74" w:rsidP="009343C5">
      <w:pPr>
        <w:pStyle w:val="Heading1"/>
        <w:rPr>
          <w:rFonts w:ascii="Arial" w:hAnsi="Arial" w:cs="Arial"/>
        </w:rPr>
      </w:pPr>
      <w:r w:rsidRPr="00177806">
        <w:rPr>
          <w:rFonts w:ascii="Arial" w:hAnsi="Arial" w:cs="Arial"/>
        </w:rPr>
        <w:t>Order of event</w:t>
      </w:r>
      <w:r w:rsidR="009343C5" w:rsidRPr="00177806">
        <w:rPr>
          <w:rFonts w:ascii="Arial" w:hAnsi="Arial" w:cs="Arial"/>
        </w:rPr>
        <w:t xml:space="preserve">: </w:t>
      </w:r>
      <w:r w:rsidR="009343C5" w:rsidRPr="00177806">
        <w:rPr>
          <w:rFonts w:ascii="Arial" w:hAnsi="Arial" w:cs="Arial"/>
          <w:color w:val="B455A0" w:themeColor="accent1"/>
        </w:rPr>
        <w:t>Example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dotted" w:sz="6" w:space="0" w:color="A5A2BA" w:themeColor="accent6"/>
          <w:right w:val="none" w:sz="0" w:space="0" w:color="auto"/>
          <w:insideH w:val="dotted" w:sz="6" w:space="0" w:color="A5A2BA" w:themeColor="accent6"/>
          <w:insideV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562"/>
        <w:gridCol w:w="7513"/>
        <w:gridCol w:w="2687"/>
      </w:tblGrid>
      <w:tr w:rsidR="00335E74" w:rsidRPr="00177806" w14:paraId="3587C1A1" w14:textId="77777777" w:rsidTr="00CA61BE">
        <w:tc>
          <w:tcPr>
            <w:tcW w:w="10762" w:type="dxa"/>
            <w:gridSpan w:val="3"/>
            <w:tcBorders>
              <w:top w:val="nil"/>
              <w:bottom w:val="nil"/>
            </w:tcBorders>
          </w:tcPr>
          <w:p w14:paraId="1CF67233" w14:textId="3EF28E35" w:rsidR="00335E74" w:rsidRPr="00177806" w:rsidRDefault="00335E74" w:rsidP="00CA61BE">
            <w:pPr>
              <w:pStyle w:val="subheadingblue"/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 xml:space="preserve">Prior to the event </w:t>
            </w:r>
          </w:p>
        </w:tc>
      </w:tr>
      <w:tr w:rsidR="00335E74" w:rsidRPr="00177806" w14:paraId="34058B35" w14:textId="77777777" w:rsidTr="00CA61BE">
        <w:tc>
          <w:tcPr>
            <w:tcW w:w="562" w:type="dxa"/>
            <w:tcBorders>
              <w:top w:val="nil"/>
            </w:tcBorders>
          </w:tcPr>
          <w:p w14:paraId="59018FE7" w14:textId="3BA361A3" w:rsidR="00335E74" w:rsidRPr="00177806" w:rsidRDefault="00335E74" w:rsidP="009343C5">
            <w:pPr>
              <w:jc w:val="center"/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1.</w:t>
            </w:r>
          </w:p>
        </w:tc>
        <w:tc>
          <w:tcPr>
            <w:tcW w:w="10200" w:type="dxa"/>
            <w:gridSpan w:val="2"/>
            <w:tcBorders>
              <w:top w:val="nil"/>
            </w:tcBorders>
          </w:tcPr>
          <w:p w14:paraId="341C12AF" w14:textId="79BCBF3D" w:rsidR="00335E74" w:rsidRPr="00177806" w:rsidRDefault="00335E74" w:rsidP="00BE3115">
            <w:pPr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Have a pair of students meet and greet the panel speakers at a designated area and bring them to the venue.</w:t>
            </w:r>
          </w:p>
        </w:tc>
      </w:tr>
      <w:tr w:rsidR="00335E74" w:rsidRPr="00177806" w14:paraId="2AB3E3AC" w14:textId="77777777" w:rsidTr="009343C5">
        <w:tc>
          <w:tcPr>
            <w:tcW w:w="562" w:type="dxa"/>
          </w:tcPr>
          <w:p w14:paraId="43B8854D" w14:textId="05E57D3D" w:rsidR="00335E74" w:rsidRPr="00177806" w:rsidRDefault="00335E74" w:rsidP="009343C5">
            <w:pPr>
              <w:jc w:val="center"/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2.</w:t>
            </w:r>
          </w:p>
        </w:tc>
        <w:tc>
          <w:tcPr>
            <w:tcW w:w="10200" w:type="dxa"/>
            <w:gridSpan w:val="2"/>
          </w:tcPr>
          <w:p w14:paraId="15B2122D" w14:textId="77777777" w:rsidR="00335E74" w:rsidRPr="00177806" w:rsidRDefault="00335E74" w:rsidP="00BE3115">
            <w:pPr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 xml:space="preserve">Have students assist you to set up the venue prior to the event. </w:t>
            </w:r>
          </w:p>
          <w:p w14:paraId="53BA3C9B" w14:textId="690F941D" w:rsidR="00335E74" w:rsidRPr="00177806" w:rsidRDefault="00335E74" w:rsidP="00BE3115">
            <w:pPr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We imagine having the space set up with the panel members and an MC at the front of the venue with a desk to sit behind.</w:t>
            </w:r>
            <w:bookmarkStart w:id="0" w:name="_GoBack"/>
            <w:bookmarkEnd w:id="0"/>
          </w:p>
        </w:tc>
      </w:tr>
      <w:tr w:rsidR="00335E74" w:rsidRPr="00177806" w14:paraId="3BA52211" w14:textId="77777777" w:rsidTr="009343C5">
        <w:tc>
          <w:tcPr>
            <w:tcW w:w="562" w:type="dxa"/>
          </w:tcPr>
          <w:p w14:paraId="21E9A4D8" w14:textId="431F53AF" w:rsidR="00335E74" w:rsidRPr="00177806" w:rsidRDefault="00335E74" w:rsidP="009343C5">
            <w:pPr>
              <w:jc w:val="center"/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3.</w:t>
            </w:r>
          </w:p>
        </w:tc>
        <w:tc>
          <w:tcPr>
            <w:tcW w:w="10200" w:type="dxa"/>
            <w:gridSpan w:val="2"/>
          </w:tcPr>
          <w:p w14:paraId="552305DF" w14:textId="458F34CE" w:rsidR="00335E74" w:rsidRPr="00177806" w:rsidRDefault="00335E74" w:rsidP="00BE3115">
            <w:pPr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You may wish to decorate the venue.</w:t>
            </w:r>
          </w:p>
        </w:tc>
      </w:tr>
      <w:tr w:rsidR="00335E74" w:rsidRPr="00177806" w14:paraId="52101337" w14:textId="77777777" w:rsidTr="009343C5">
        <w:tc>
          <w:tcPr>
            <w:tcW w:w="562" w:type="dxa"/>
          </w:tcPr>
          <w:p w14:paraId="28FA5FCA" w14:textId="07D730F9" w:rsidR="00335E74" w:rsidRPr="00177806" w:rsidRDefault="00335E74" w:rsidP="009343C5">
            <w:pPr>
              <w:jc w:val="center"/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4.</w:t>
            </w:r>
          </w:p>
        </w:tc>
        <w:tc>
          <w:tcPr>
            <w:tcW w:w="10200" w:type="dxa"/>
            <w:gridSpan w:val="2"/>
          </w:tcPr>
          <w:p w14:paraId="0DF32A83" w14:textId="77777777" w:rsidR="00335E74" w:rsidRPr="00177806" w:rsidRDefault="00335E74" w:rsidP="00BE3115">
            <w:pPr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 xml:space="preserve">Other things to consider: </w:t>
            </w:r>
          </w:p>
          <w:p w14:paraId="12EFB220" w14:textId="77777777" w:rsidR="00335E74" w:rsidRPr="00177806" w:rsidRDefault="00335E74" w:rsidP="009343C5">
            <w:pPr>
              <w:pStyle w:val="bulletpoint"/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Provide the panel members and MC with water.</w:t>
            </w:r>
          </w:p>
          <w:p w14:paraId="25B5FC33" w14:textId="77777777" w:rsidR="00335E74" w:rsidRPr="00177806" w:rsidRDefault="00335E74" w:rsidP="009343C5">
            <w:pPr>
              <w:pStyle w:val="bulletpoint"/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Ensure that all audio-visuals are set up and tested.</w:t>
            </w:r>
          </w:p>
          <w:p w14:paraId="2955A41E" w14:textId="77777777" w:rsidR="00335E74" w:rsidRPr="00177806" w:rsidRDefault="00335E74" w:rsidP="009343C5">
            <w:pPr>
              <w:pStyle w:val="bulletpoint"/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 xml:space="preserve">Ensure that panel members are well-briefed on the order of the event and what is expected of them. </w:t>
            </w:r>
          </w:p>
          <w:p w14:paraId="4918A8C9" w14:textId="4B0E6A32" w:rsidR="00335E74" w:rsidRPr="00177806" w:rsidRDefault="00335E74" w:rsidP="009343C5">
            <w:pPr>
              <w:pStyle w:val="bulletpoint"/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Ensure that there are enough chairs for all members of the audience and that people with particular mobility, auditory or visual needs are catered for with the seating arrangements.</w:t>
            </w:r>
          </w:p>
        </w:tc>
      </w:tr>
      <w:tr w:rsidR="00335E74" w:rsidRPr="00177806" w14:paraId="00C8A794" w14:textId="77777777" w:rsidTr="009343C5">
        <w:tc>
          <w:tcPr>
            <w:tcW w:w="562" w:type="dxa"/>
            <w:tcBorders>
              <w:bottom w:val="dotted" w:sz="6" w:space="0" w:color="A5A2BA" w:themeColor="accent6"/>
            </w:tcBorders>
          </w:tcPr>
          <w:p w14:paraId="4EABA7BF" w14:textId="48E5E103" w:rsidR="00335E74" w:rsidRPr="00177806" w:rsidRDefault="00335E74" w:rsidP="009343C5">
            <w:pPr>
              <w:jc w:val="center"/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5.</w:t>
            </w:r>
          </w:p>
        </w:tc>
        <w:tc>
          <w:tcPr>
            <w:tcW w:w="10200" w:type="dxa"/>
            <w:gridSpan w:val="2"/>
            <w:tcBorders>
              <w:bottom w:val="dotted" w:sz="6" w:space="0" w:color="A5A2BA" w:themeColor="accent6"/>
            </w:tcBorders>
          </w:tcPr>
          <w:p w14:paraId="3C401093" w14:textId="0F01AF38" w:rsidR="00335E74" w:rsidRPr="00177806" w:rsidRDefault="00335E74" w:rsidP="00BE3115">
            <w:pPr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If a student has volunteered to be the MC for the event you may wish to assist them to rehearse this role prior to the event.</w:t>
            </w:r>
          </w:p>
        </w:tc>
      </w:tr>
      <w:tr w:rsidR="009343C5" w:rsidRPr="00177806" w14:paraId="521080A6" w14:textId="77777777" w:rsidTr="00CA61BE">
        <w:tc>
          <w:tcPr>
            <w:tcW w:w="562" w:type="dxa"/>
            <w:tcBorders>
              <w:top w:val="dotted" w:sz="6" w:space="0" w:color="A5A2BA" w:themeColor="accent6"/>
              <w:bottom w:val="nil"/>
            </w:tcBorders>
          </w:tcPr>
          <w:p w14:paraId="1E651CCC" w14:textId="77777777" w:rsidR="009343C5" w:rsidRPr="00177806" w:rsidRDefault="009343C5" w:rsidP="009343C5">
            <w:pPr>
              <w:jc w:val="center"/>
              <w:rPr>
                <w:rFonts w:ascii="Arial" w:hAnsi="Arial" w:cs="Arial"/>
                <w:noProof/>
                <w:lang w:eastAsia="en-AU"/>
              </w:rPr>
            </w:pPr>
          </w:p>
        </w:tc>
        <w:tc>
          <w:tcPr>
            <w:tcW w:w="10200" w:type="dxa"/>
            <w:gridSpan w:val="2"/>
            <w:tcBorders>
              <w:top w:val="dotted" w:sz="6" w:space="0" w:color="A5A2BA" w:themeColor="accent6"/>
              <w:bottom w:val="nil"/>
            </w:tcBorders>
          </w:tcPr>
          <w:p w14:paraId="280E9255" w14:textId="77777777" w:rsidR="009343C5" w:rsidRPr="00177806" w:rsidRDefault="009343C5" w:rsidP="00BE3115">
            <w:pPr>
              <w:rPr>
                <w:rFonts w:ascii="Arial" w:hAnsi="Arial" w:cs="Arial"/>
                <w:noProof/>
                <w:lang w:eastAsia="en-AU"/>
              </w:rPr>
            </w:pPr>
          </w:p>
        </w:tc>
      </w:tr>
      <w:tr w:rsidR="00335E74" w:rsidRPr="00177806" w14:paraId="000920AA" w14:textId="77777777" w:rsidTr="00CA61BE">
        <w:tc>
          <w:tcPr>
            <w:tcW w:w="10762" w:type="dxa"/>
            <w:gridSpan w:val="3"/>
            <w:tcBorders>
              <w:top w:val="nil"/>
              <w:bottom w:val="nil"/>
            </w:tcBorders>
          </w:tcPr>
          <w:p w14:paraId="2CD199E1" w14:textId="2A4F3144" w:rsidR="00335E74" w:rsidRPr="00177806" w:rsidRDefault="00335E74" w:rsidP="00CA61BE">
            <w:pPr>
              <w:pStyle w:val="subheadingblue"/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During the event</w:t>
            </w:r>
          </w:p>
        </w:tc>
      </w:tr>
      <w:tr w:rsidR="00335E74" w:rsidRPr="00177806" w14:paraId="44E9A9DD" w14:textId="77777777" w:rsidTr="00CA61BE">
        <w:tc>
          <w:tcPr>
            <w:tcW w:w="562" w:type="dxa"/>
            <w:tcBorders>
              <w:top w:val="nil"/>
            </w:tcBorders>
          </w:tcPr>
          <w:p w14:paraId="4FB2C404" w14:textId="3BBF576F" w:rsidR="00335E74" w:rsidRPr="00177806" w:rsidRDefault="00335E74" w:rsidP="009343C5">
            <w:pPr>
              <w:jc w:val="center"/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6.</w:t>
            </w:r>
          </w:p>
        </w:tc>
        <w:tc>
          <w:tcPr>
            <w:tcW w:w="7513" w:type="dxa"/>
            <w:tcBorders>
              <w:top w:val="nil"/>
            </w:tcBorders>
          </w:tcPr>
          <w:p w14:paraId="65EFA44D" w14:textId="77777777" w:rsidR="00335E74" w:rsidRPr="00177806" w:rsidRDefault="00335E74" w:rsidP="00BE3115">
            <w:pPr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MC – welcomes the audience and gives special thanks to panel speakers. Includes a “welcome to country”. Provides a quick overview of the order of events to the audience.</w:t>
            </w:r>
          </w:p>
        </w:tc>
        <w:tc>
          <w:tcPr>
            <w:tcW w:w="2687" w:type="dxa"/>
            <w:tcBorders>
              <w:top w:val="nil"/>
            </w:tcBorders>
          </w:tcPr>
          <w:p w14:paraId="7936C327" w14:textId="1E7E14C6" w:rsidR="00335E74" w:rsidRPr="00177806" w:rsidRDefault="00335E74" w:rsidP="00BE3115">
            <w:pPr>
              <w:rPr>
                <w:rFonts w:ascii="Arial" w:hAnsi="Arial" w:cs="Arial"/>
                <w:noProof/>
                <w:lang w:eastAsia="en-AU"/>
              </w:rPr>
            </w:pPr>
          </w:p>
        </w:tc>
      </w:tr>
      <w:tr w:rsidR="00335E74" w:rsidRPr="00177806" w14:paraId="037E92E7" w14:textId="77777777" w:rsidTr="009343C5">
        <w:tc>
          <w:tcPr>
            <w:tcW w:w="562" w:type="dxa"/>
          </w:tcPr>
          <w:p w14:paraId="3628906C" w14:textId="6A42DC74" w:rsidR="00335E74" w:rsidRPr="00177806" w:rsidRDefault="00335E74" w:rsidP="009343C5">
            <w:pPr>
              <w:jc w:val="center"/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7.</w:t>
            </w:r>
          </w:p>
        </w:tc>
        <w:tc>
          <w:tcPr>
            <w:tcW w:w="7513" w:type="dxa"/>
          </w:tcPr>
          <w:p w14:paraId="23AFE230" w14:textId="147E5B55" w:rsidR="00335E74" w:rsidRPr="00177806" w:rsidRDefault="00335E74" w:rsidP="00BE3115">
            <w:pPr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MC introduces the first speaker</w:t>
            </w:r>
          </w:p>
        </w:tc>
        <w:tc>
          <w:tcPr>
            <w:tcW w:w="2687" w:type="dxa"/>
          </w:tcPr>
          <w:p w14:paraId="5326685D" w14:textId="1D1010DA" w:rsidR="00335E74" w:rsidRPr="00177806" w:rsidRDefault="00335E74" w:rsidP="009343C5">
            <w:pPr>
              <w:jc w:val="center"/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1 minute</w:t>
            </w:r>
          </w:p>
        </w:tc>
      </w:tr>
      <w:tr w:rsidR="00335E74" w:rsidRPr="00177806" w14:paraId="06ECF9BD" w14:textId="77777777" w:rsidTr="009343C5">
        <w:tc>
          <w:tcPr>
            <w:tcW w:w="562" w:type="dxa"/>
          </w:tcPr>
          <w:p w14:paraId="6CF190C4" w14:textId="65278852" w:rsidR="00335E74" w:rsidRPr="00177806" w:rsidRDefault="00335E74" w:rsidP="009343C5">
            <w:pPr>
              <w:jc w:val="center"/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8.</w:t>
            </w:r>
          </w:p>
        </w:tc>
        <w:tc>
          <w:tcPr>
            <w:tcW w:w="7513" w:type="dxa"/>
          </w:tcPr>
          <w:p w14:paraId="0A4BB361" w14:textId="29BE2FD1" w:rsidR="00335E74" w:rsidRPr="00177806" w:rsidRDefault="00335E74" w:rsidP="00335E74">
            <w:pPr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First speaker</w:t>
            </w:r>
          </w:p>
        </w:tc>
        <w:tc>
          <w:tcPr>
            <w:tcW w:w="2687" w:type="dxa"/>
          </w:tcPr>
          <w:p w14:paraId="152D539A" w14:textId="58007646" w:rsidR="00335E74" w:rsidRPr="00177806" w:rsidRDefault="00335E74" w:rsidP="009343C5">
            <w:pPr>
              <w:jc w:val="center"/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5–10 minutes</w:t>
            </w:r>
          </w:p>
        </w:tc>
      </w:tr>
      <w:tr w:rsidR="00335E74" w:rsidRPr="00177806" w14:paraId="51320FA7" w14:textId="77777777" w:rsidTr="009343C5">
        <w:tc>
          <w:tcPr>
            <w:tcW w:w="562" w:type="dxa"/>
          </w:tcPr>
          <w:p w14:paraId="280F7197" w14:textId="46C71929" w:rsidR="00335E74" w:rsidRPr="00177806" w:rsidRDefault="00335E74" w:rsidP="009343C5">
            <w:pPr>
              <w:jc w:val="center"/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9.</w:t>
            </w:r>
          </w:p>
        </w:tc>
        <w:tc>
          <w:tcPr>
            <w:tcW w:w="7513" w:type="dxa"/>
          </w:tcPr>
          <w:p w14:paraId="738575DC" w14:textId="2BD05BC0" w:rsidR="00335E74" w:rsidRPr="00177806" w:rsidRDefault="00335E74" w:rsidP="00335E74">
            <w:pPr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MC thanks first speaker and introduces the second speaker</w:t>
            </w:r>
          </w:p>
        </w:tc>
        <w:tc>
          <w:tcPr>
            <w:tcW w:w="2687" w:type="dxa"/>
          </w:tcPr>
          <w:p w14:paraId="6207681D" w14:textId="635D59CC" w:rsidR="00335E74" w:rsidRPr="00177806" w:rsidRDefault="00335E74" w:rsidP="009343C5">
            <w:pPr>
              <w:jc w:val="center"/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1 minute</w:t>
            </w:r>
          </w:p>
        </w:tc>
      </w:tr>
      <w:tr w:rsidR="00335E74" w:rsidRPr="00177806" w14:paraId="32F79755" w14:textId="77777777" w:rsidTr="009343C5">
        <w:tc>
          <w:tcPr>
            <w:tcW w:w="562" w:type="dxa"/>
          </w:tcPr>
          <w:p w14:paraId="5C4D43DE" w14:textId="7C45658A" w:rsidR="00335E74" w:rsidRPr="00177806" w:rsidRDefault="00335E74" w:rsidP="009343C5">
            <w:pPr>
              <w:jc w:val="center"/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10</w:t>
            </w:r>
          </w:p>
        </w:tc>
        <w:tc>
          <w:tcPr>
            <w:tcW w:w="7513" w:type="dxa"/>
          </w:tcPr>
          <w:p w14:paraId="1B317963" w14:textId="41F06323" w:rsidR="00335E74" w:rsidRPr="00177806" w:rsidRDefault="00335E74" w:rsidP="00335E74">
            <w:pPr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 xml:space="preserve">Second speaker </w:t>
            </w:r>
          </w:p>
        </w:tc>
        <w:tc>
          <w:tcPr>
            <w:tcW w:w="2687" w:type="dxa"/>
          </w:tcPr>
          <w:p w14:paraId="540A875B" w14:textId="6D44F4FA" w:rsidR="00335E74" w:rsidRPr="00177806" w:rsidRDefault="00335E74" w:rsidP="009343C5">
            <w:pPr>
              <w:jc w:val="center"/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5–10 minutes</w:t>
            </w:r>
          </w:p>
        </w:tc>
      </w:tr>
      <w:tr w:rsidR="00335E74" w:rsidRPr="00177806" w14:paraId="1ACB736F" w14:textId="77777777" w:rsidTr="009343C5">
        <w:tc>
          <w:tcPr>
            <w:tcW w:w="562" w:type="dxa"/>
          </w:tcPr>
          <w:p w14:paraId="2945197C" w14:textId="3A2E7DD9" w:rsidR="00335E74" w:rsidRPr="00177806" w:rsidRDefault="00335E74" w:rsidP="009343C5">
            <w:pPr>
              <w:jc w:val="center"/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11.</w:t>
            </w:r>
          </w:p>
        </w:tc>
        <w:tc>
          <w:tcPr>
            <w:tcW w:w="7513" w:type="dxa"/>
          </w:tcPr>
          <w:p w14:paraId="5AEF83A9" w14:textId="42976346" w:rsidR="00335E74" w:rsidRPr="00177806" w:rsidRDefault="00335E74" w:rsidP="00335E74">
            <w:pPr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MC thanks second speaker and introduces the third speaker</w:t>
            </w:r>
          </w:p>
        </w:tc>
        <w:tc>
          <w:tcPr>
            <w:tcW w:w="2687" w:type="dxa"/>
          </w:tcPr>
          <w:p w14:paraId="319ACD87" w14:textId="0F4AE3DE" w:rsidR="00335E74" w:rsidRPr="00177806" w:rsidRDefault="00335E74" w:rsidP="009343C5">
            <w:pPr>
              <w:jc w:val="center"/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1 minute</w:t>
            </w:r>
          </w:p>
        </w:tc>
      </w:tr>
      <w:tr w:rsidR="00335E74" w:rsidRPr="00177806" w14:paraId="7FCE1D16" w14:textId="77777777" w:rsidTr="009343C5">
        <w:tc>
          <w:tcPr>
            <w:tcW w:w="562" w:type="dxa"/>
          </w:tcPr>
          <w:p w14:paraId="201018F4" w14:textId="5A4AF424" w:rsidR="00335E74" w:rsidRPr="00177806" w:rsidRDefault="00335E74" w:rsidP="009343C5">
            <w:pPr>
              <w:jc w:val="center"/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12.</w:t>
            </w:r>
          </w:p>
        </w:tc>
        <w:tc>
          <w:tcPr>
            <w:tcW w:w="7513" w:type="dxa"/>
          </w:tcPr>
          <w:p w14:paraId="249A0542" w14:textId="4E4EA064" w:rsidR="00335E74" w:rsidRPr="00177806" w:rsidRDefault="00335E74" w:rsidP="00335E74">
            <w:pPr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Third speaker</w:t>
            </w:r>
          </w:p>
        </w:tc>
        <w:tc>
          <w:tcPr>
            <w:tcW w:w="2687" w:type="dxa"/>
          </w:tcPr>
          <w:p w14:paraId="43C88CCB" w14:textId="34645541" w:rsidR="00335E74" w:rsidRPr="00177806" w:rsidRDefault="00335E74" w:rsidP="009343C5">
            <w:pPr>
              <w:jc w:val="center"/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5–10 minutes</w:t>
            </w:r>
          </w:p>
        </w:tc>
      </w:tr>
      <w:tr w:rsidR="00335E74" w:rsidRPr="00177806" w14:paraId="5106578C" w14:textId="77777777" w:rsidTr="009343C5">
        <w:tc>
          <w:tcPr>
            <w:tcW w:w="562" w:type="dxa"/>
          </w:tcPr>
          <w:p w14:paraId="05DAC57D" w14:textId="38EFBD54" w:rsidR="00335E74" w:rsidRPr="00177806" w:rsidRDefault="00335E74" w:rsidP="009343C5">
            <w:pPr>
              <w:jc w:val="center"/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13.</w:t>
            </w:r>
          </w:p>
        </w:tc>
        <w:tc>
          <w:tcPr>
            <w:tcW w:w="7513" w:type="dxa"/>
          </w:tcPr>
          <w:p w14:paraId="34D7092E" w14:textId="0C86E829" w:rsidR="00335E74" w:rsidRPr="00177806" w:rsidRDefault="00335E74" w:rsidP="00335E74">
            <w:pPr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MC thanks third speaker and invites questions from the audience or invites student to read questions from the question box.</w:t>
            </w:r>
          </w:p>
        </w:tc>
        <w:tc>
          <w:tcPr>
            <w:tcW w:w="2687" w:type="dxa"/>
          </w:tcPr>
          <w:p w14:paraId="3887E91A" w14:textId="77777777" w:rsidR="00335E74" w:rsidRPr="00177806" w:rsidRDefault="00335E74" w:rsidP="009343C5">
            <w:pPr>
              <w:jc w:val="center"/>
              <w:rPr>
                <w:rFonts w:ascii="Arial" w:hAnsi="Arial" w:cs="Arial"/>
                <w:noProof/>
                <w:lang w:eastAsia="en-AU"/>
              </w:rPr>
            </w:pPr>
          </w:p>
        </w:tc>
      </w:tr>
      <w:tr w:rsidR="00335E74" w:rsidRPr="00177806" w14:paraId="7C23D0B4" w14:textId="77777777" w:rsidTr="009343C5">
        <w:tc>
          <w:tcPr>
            <w:tcW w:w="562" w:type="dxa"/>
          </w:tcPr>
          <w:p w14:paraId="77B9686F" w14:textId="71043AFC" w:rsidR="00335E74" w:rsidRPr="00177806" w:rsidRDefault="00335E74" w:rsidP="009343C5">
            <w:pPr>
              <w:jc w:val="center"/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14</w:t>
            </w:r>
          </w:p>
        </w:tc>
        <w:tc>
          <w:tcPr>
            <w:tcW w:w="7513" w:type="dxa"/>
          </w:tcPr>
          <w:p w14:paraId="1EE86462" w14:textId="7CEF6B61" w:rsidR="00335E74" w:rsidRPr="00177806" w:rsidRDefault="00335E74" w:rsidP="00335E74">
            <w:pPr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Facilitated question time. Make sure no question is too long. You may wish to set rules for question time, such as set a timer.</w:t>
            </w:r>
          </w:p>
        </w:tc>
        <w:tc>
          <w:tcPr>
            <w:tcW w:w="2687" w:type="dxa"/>
          </w:tcPr>
          <w:p w14:paraId="545FD965" w14:textId="3A6171FE" w:rsidR="00335E74" w:rsidRPr="00177806" w:rsidRDefault="00335E74" w:rsidP="009343C5">
            <w:pPr>
              <w:jc w:val="center"/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15 minutes</w:t>
            </w:r>
          </w:p>
        </w:tc>
      </w:tr>
      <w:tr w:rsidR="00335E74" w:rsidRPr="00177806" w14:paraId="37DBCACC" w14:textId="77777777" w:rsidTr="009343C5">
        <w:tc>
          <w:tcPr>
            <w:tcW w:w="562" w:type="dxa"/>
            <w:tcBorders>
              <w:bottom w:val="dotted" w:sz="6" w:space="0" w:color="A5A2BA" w:themeColor="accent6"/>
            </w:tcBorders>
          </w:tcPr>
          <w:p w14:paraId="3D3D3FB6" w14:textId="6B8E66ED" w:rsidR="00335E74" w:rsidRPr="00177806" w:rsidRDefault="00335E74" w:rsidP="009343C5">
            <w:pPr>
              <w:jc w:val="center"/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15.</w:t>
            </w:r>
          </w:p>
        </w:tc>
        <w:tc>
          <w:tcPr>
            <w:tcW w:w="7513" w:type="dxa"/>
            <w:tcBorders>
              <w:bottom w:val="dotted" w:sz="6" w:space="0" w:color="A5A2BA" w:themeColor="accent6"/>
            </w:tcBorders>
          </w:tcPr>
          <w:p w14:paraId="71C1FFE2" w14:textId="44C1A7FA" w:rsidR="00335E74" w:rsidRPr="00177806" w:rsidRDefault="00335E74" w:rsidP="00335E74">
            <w:pPr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MC wraps up the event and thanks all the appropriate people.</w:t>
            </w:r>
          </w:p>
        </w:tc>
        <w:tc>
          <w:tcPr>
            <w:tcW w:w="2687" w:type="dxa"/>
            <w:tcBorders>
              <w:bottom w:val="dotted" w:sz="6" w:space="0" w:color="A5A2BA" w:themeColor="accent6"/>
            </w:tcBorders>
          </w:tcPr>
          <w:p w14:paraId="3A8267FB" w14:textId="77777777" w:rsidR="00335E74" w:rsidRPr="00177806" w:rsidRDefault="00335E74" w:rsidP="00335E74">
            <w:pPr>
              <w:jc w:val="center"/>
              <w:rPr>
                <w:rFonts w:ascii="Arial" w:hAnsi="Arial" w:cs="Arial"/>
                <w:noProof/>
                <w:lang w:eastAsia="en-AU"/>
              </w:rPr>
            </w:pPr>
          </w:p>
        </w:tc>
      </w:tr>
      <w:tr w:rsidR="00335E74" w:rsidRPr="00177806" w14:paraId="413FE5F6" w14:textId="77777777" w:rsidTr="00CA61BE">
        <w:tc>
          <w:tcPr>
            <w:tcW w:w="562" w:type="dxa"/>
            <w:tcBorders>
              <w:top w:val="dotted" w:sz="6" w:space="0" w:color="A5A2BA" w:themeColor="accent6"/>
              <w:bottom w:val="nil"/>
            </w:tcBorders>
          </w:tcPr>
          <w:p w14:paraId="6906F45B" w14:textId="77777777" w:rsidR="00335E74" w:rsidRPr="00177806" w:rsidRDefault="00335E74" w:rsidP="00335E74">
            <w:pPr>
              <w:rPr>
                <w:rFonts w:ascii="Arial" w:hAnsi="Arial" w:cs="Arial"/>
                <w:noProof/>
                <w:lang w:eastAsia="en-AU"/>
              </w:rPr>
            </w:pPr>
          </w:p>
        </w:tc>
        <w:tc>
          <w:tcPr>
            <w:tcW w:w="10200" w:type="dxa"/>
            <w:gridSpan w:val="2"/>
            <w:tcBorders>
              <w:top w:val="dotted" w:sz="6" w:space="0" w:color="A5A2BA" w:themeColor="accent6"/>
              <w:bottom w:val="nil"/>
            </w:tcBorders>
          </w:tcPr>
          <w:p w14:paraId="4F0D032E" w14:textId="129CBDED" w:rsidR="00335E74" w:rsidRPr="00177806" w:rsidRDefault="00335E74" w:rsidP="00335E74">
            <w:pPr>
              <w:rPr>
                <w:rFonts w:ascii="Arial" w:hAnsi="Arial" w:cs="Arial"/>
                <w:noProof/>
                <w:lang w:eastAsia="en-AU"/>
              </w:rPr>
            </w:pPr>
          </w:p>
        </w:tc>
      </w:tr>
      <w:tr w:rsidR="00335E74" w:rsidRPr="00177806" w14:paraId="12E70FF8" w14:textId="77777777" w:rsidTr="00CA61BE">
        <w:tc>
          <w:tcPr>
            <w:tcW w:w="10762" w:type="dxa"/>
            <w:gridSpan w:val="3"/>
            <w:tcBorders>
              <w:top w:val="nil"/>
              <w:bottom w:val="nil"/>
            </w:tcBorders>
          </w:tcPr>
          <w:p w14:paraId="636E20A4" w14:textId="64B846A5" w:rsidR="00335E74" w:rsidRPr="00177806" w:rsidRDefault="00335E74" w:rsidP="00CA61BE">
            <w:pPr>
              <w:pStyle w:val="subheadingblue"/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After the event</w:t>
            </w:r>
          </w:p>
        </w:tc>
      </w:tr>
      <w:tr w:rsidR="00335E74" w:rsidRPr="00177806" w14:paraId="726CE358" w14:textId="77777777" w:rsidTr="00CA61BE">
        <w:trPr>
          <w:trHeight w:val="397"/>
        </w:trPr>
        <w:tc>
          <w:tcPr>
            <w:tcW w:w="562" w:type="dxa"/>
            <w:tcBorders>
              <w:top w:val="nil"/>
            </w:tcBorders>
          </w:tcPr>
          <w:p w14:paraId="3A7FBD96" w14:textId="77777777" w:rsidR="00335E74" w:rsidRPr="00177806" w:rsidRDefault="00335E74" w:rsidP="00335E74">
            <w:pPr>
              <w:rPr>
                <w:rFonts w:ascii="Arial" w:hAnsi="Arial" w:cs="Arial"/>
                <w:noProof/>
                <w:lang w:eastAsia="en-AU"/>
              </w:rPr>
            </w:pPr>
          </w:p>
        </w:tc>
        <w:tc>
          <w:tcPr>
            <w:tcW w:w="10200" w:type="dxa"/>
            <w:gridSpan w:val="2"/>
            <w:tcBorders>
              <w:top w:val="nil"/>
            </w:tcBorders>
          </w:tcPr>
          <w:p w14:paraId="5198EA99" w14:textId="77777777" w:rsidR="00335E74" w:rsidRPr="00177806" w:rsidRDefault="00335E74" w:rsidP="00335E74">
            <w:pPr>
              <w:rPr>
                <w:rFonts w:ascii="Arial" w:hAnsi="Arial" w:cs="Arial"/>
                <w:noProof/>
                <w:lang w:eastAsia="en-AU"/>
              </w:rPr>
            </w:pPr>
          </w:p>
        </w:tc>
      </w:tr>
      <w:tr w:rsidR="00CA61BE" w:rsidRPr="00177806" w14:paraId="53D04873" w14:textId="77777777" w:rsidTr="00CA61BE">
        <w:trPr>
          <w:trHeight w:val="397"/>
        </w:trPr>
        <w:tc>
          <w:tcPr>
            <w:tcW w:w="562" w:type="dxa"/>
          </w:tcPr>
          <w:p w14:paraId="51E2D29E" w14:textId="77777777" w:rsidR="00CA61BE" w:rsidRPr="00177806" w:rsidRDefault="00CA61BE" w:rsidP="00335E74">
            <w:pPr>
              <w:rPr>
                <w:rFonts w:ascii="Arial" w:hAnsi="Arial" w:cs="Arial"/>
                <w:noProof/>
                <w:lang w:eastAsia="en-AU"/>
              </w:rPr>
            </w:pPr>
          </w:p>
        </w:tc>
        <w:tc>
          <w:tcPr>
            <w:tcW w:w="10200" w:type="dxa"/>
            <w:gridSpan w:val="2"/>
          </w:tcPr>
          <w:p w14:paraId="05B6E087" w14:textId="77777777" w:rsidR="00CA61BE" w:rsidRPr="00177806" w:rsidRDefault="00CA61BE" w:rsidP="00335E74">
            <w:pPr>
              <w:rPr>
                <w:rFonts w:ascii="Arial" w:hAnsi="Arial" w:cs="Arial"/>
                <w:noProof/>
                <w:lang w:eastAsia="en-AU"/>
              </w:rPr>
            </w:pPr>
          </w:p>
        </w:tc>
      </w:tr>
      <w:tr w:rsidR="00CA61BE" w:rsidRPr="00177806" w14:paraId="29E926B7" w14:textId="77777777" w:rsidTr="00CA61BE">
        <w:trPr>
          <w:trHeight w:val="397"/>
        </w:trPr>
        <w:tc>
          <w:tcPr>
            <w:tcW w:w="562" w:type="dxa"/>
          </w:tcPr>
          <w:p w14:paraId="1F104BC7" w14:textId="77777777" w:rsidR="00CA61BE" w:rsidRPr="00177806" w:rsidRDefault="00CA61BE" w:rsidP="00335E74">
            <w:pPr>
              <w:rPr>
                <w:rFonts w:ascii="Arial" w:hAnsi="Arial" w:cs="Arial"/>
                <w:noProof/>
                <w:lang w:eastAsia="en-AU"/>
              </w:rPr>
            </w:pPr>
          </w:p>
        </w:tc>
        <w:tc>
          <w:tcPr>
            <w:tcW w:w="10200" w:type="dxa"/>
            <w:gridSpan w:val="2"/>
          </w:tcPr>
          <w:p w14:paraId="4F37C764" w14:textId="77777777" w:rsidR="00CA61BE" w:rsidRPr="00177806" w:rsidRDefault="00CA61BE" w:rsidP="00335E74">
            <w:pPr>
              <w:rPr>
                <w:rFonts w:ascii="Arial" w:hAnsi="Arial" w:cs="Arial"/>
                <w:noProof/>
                <w:lang w:eastAsia="en-AU"/>
              </w:rPr>
            </w:pPr>
          </w:p>
        </w:tc>
      </w:tr>
    </w:tbl>
    <w:p w14:paraId="2395C840" w14:textId="50983376" w:rsidR="009343C5" w:rsidRPr="00177806" w:rsidRDefault="009343C5" w:rsidP="00335E74">
      <w:pPr>
        <w:rPr>
          <w:rFonts w:ascii="Arial" w:hAnsi="Arial" w:cs="Arial"/>
          <w:noProof/>
          <w:lang w:eastAsia="en-AU"/>
        </w:rPr>
      </w:pPr>
      <w:r w:rsidRPr="00177806">
        <w:rPr>
          <w:rFonts w:ascii="Arial" w:hAnsi="Arial" w:cs="Arial"/>
          <w:noProof/>
          <w:lang w:eastAsia="en-AU"/>
        </w:rPr>
        <w:br w:type="page"/>
      </w:r>
    </w:p>
    <w:p w14:paraId="79FB055D" w14:textId="1455E2D1" w:rsidR="00335E74" w:rsidRPr="00177806" w:rsidRDefault="009343C5" w:rsidP="009343C5">
      <w:pPr>
        <w:pStyle w:val="Heading1"/>
        <w:rPr>
          <w:rFonts w:ascii="Arial" w:hAnsi="Arial" w:cs="Arial"/>
        </w:rPr>
      </w:pPr>
      <w:r w:rsidRPr="00177806">
        <w:rPr>
          <w:rFonts w:ascii="Arial" w:hAnsi="Arial" w:cs="Arial"/>
        </w:rPr>
        <w:lastRenderedPageBreak/>
        <w:t xml:space="preserve">Order of event: </w:t>
      </w:r>
      <w:r w:rsidRPr="00177806">
        <w:rPr>
          <w:rFonts w:ascii="Arial" w:hAnsi="Arial" w:cs="Arial"/>
          <w:color w:val="B455A0" w:themeColor="accent1"/>
        </w:rPr>
        <w:t>Template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dotted" w:sz="6" w:space="0" w:color="A5A2BA" w:themeColor="accent6"/>
          <w:right w:val="none" w:sz="0" w:space="0" w:color="auto"/>
          <w:insideH w:val="dotted" w:sz="6" w:space="0" w:color="A5A2BA" w:themeColor="accent6"/>
          <w:insideV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562"/>
        <w:gridCol w:w="7513"/>
        <w:gridCol w:w="2687"/>
      </w:tblGrid>
      <w:tr w:rsidR="009343C5" w:rsidRPr="00177806" w14:paraId="7009DB8B" w14:textId="77777777" w:rsidTr="00CA61BE">
        <w:trPr>
          <w:trHeight w:val="567"/>
        </w:trPr>
        <w:tc>
          <w:tcPr>
            <w:tcW w:w="10762" w:type="dxa"/>
            <w:gridSpan w:val="3"/>
            <w:tcBorders>
              <w:top w:val="nil"/>
              <w:bottom w:val="nil"/>
            </w:tcBorders>
            <w:vAlign w:val="center"/>
          </w:tcPr>
          <w:p w14:paraId="0365B628" w14:textId="77777777" w:rsidR="009343C5" w:rsidRPr="00177806" w:rsidRDefault="009343C5" w:rsidP="00CA61BE">
            <w:pPr>
              <w:pStyle w:val="subheadingblue"/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 xml:space="preserve">Prior to the event </w:t>
            </w:r>
          </w:p>
        </w:tc>
      </w:tr>
      <w:tr w:rsidR="009343C5" w:rsidRPr="00177806" w14:paraId="366E1ADE" w14:textId="77777777" w:rsidTr="00CA61BE">
        <w:trPr>
          <w:trHeight w:val="567"/>
        </w:trPr>
        <w:tc>
          <w:tcPr>
            <w:tcW w:w="562" w:type="dxa"/>
            <w:tcBorders>
              <w:top w:val="nil"/>
            </w:tcBorders>
            <w:vAlign w:val="center"/>
          </w:tcPr>
          <w:p w14:paraId="45385A7B" w14:textId="77777777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1.</w:t>
            </w:r>
          </w:p>
        </w:tc>
        <w:tc>
          <w:tcPr>
            <w:tcW w:w="10200" w:type="dxa"/>
            <w:gridSpan w:val="2"/>
            <w:tcBorders>
              <w:top w:val="nil"/>
            </w:tcBorders>
            <w:vAlign w:val="center"/>
          </w:tcPr>
          <w:p w14:paraId="1DF40B9C" w14:textId="1EC0A384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</w:p>
        </w:tc>
      </w:tr>
      <w:tr w:rsidR="009343C5" w:rsidRPr="00177806" w14:paraId="0C5CE1BB" w14:textId="77777777" w:rsidTr="00CA61BE">
        <w:trPr>
          <w:trHeight w:val="567"/>
        </w:trPr>
        <w:tc>
          <w:tcPr>
            <w:tcW w:w="562" w:type="dxa"/>
            <w:vAlign w:val="center"/>
          </w:tcPr>
          <w:p w14:paraId="39097D28" w14:textId="77777777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2.</w:t>
            </w:r>
          </w:p>
        </w:tc>
        <w:tc>
          <w:tcPr>
            <w:tcW w:w="10200" w:type="dxa"/>
            <w:gridSpan w:val="2"/>
            <w:vAlign w:val="center"/>
          </w:tcPr>
          <w:p w14:paraId="494F903A" w14:textId="5F4DC3D0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</w:p>
        </w:tc>
      </w:tr>
      <w:tr w:rsidR="009343C5" w:rsidRPr="00177806" w14:paraId="252F0C9B" w14:textId="77777777" w:rsidTr="00CA61BE">
        <w:trPr>
          <w:trHeight w:val="567"/>
        </w:trPr>
        <w:tc>
          <w:tcPr>
            <w:tcW w:w="562" w:type="dxa"/>
            <w:vAlign w:val="center"/>
          </w:tcPr>
          <w:p w14:paraId="624C828C" w14:textId="77777777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3.</w:t>
            </w:r>
          </w:p>
        </w:tc>
        <w:tc>
          <w:tcPr>
            <w:tcW w:w="10200" w:type="dxa"/>
            <w:gridSpan w:val="2"/>
            <w:vAlign w:val="center"/>
          </w:tcPr>
          <w:p w14:paraId="2C3916DE" w14:textId="455DD9A1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</w:p>
        </w:tc>
      </w:tr>
      <w:tr w:rsidR="009343C5" w:rsidRPr="00177806" w14:paraId="79662CB8" w14:textId="77777777" w:rsidTr="00CA61BE">
        <w:trPr>
          <w:trHeight w:val="567"/>
        </w:trPr>
        <w:tc>
          <w:tcPr>
            <w:tcW w:w="562" w:type="dxa"/>
            <w:vAlign w:val="center"/>
          </w:tcPr>
          <w:p w14:paraId="19035480" w14:textId="77777777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4.</w:t>
            </w:r>
          </w:p>
        </w:tc>
        <w:tc>
          <w:tcPr>
            <w:tcW w:w="10200" w:type="dxa"/>
            <w:gridSpan w:val="2"/>
            <w:vAlign w:val="center"/>
          </w:tcPr>
          <w:p w14:paraId="10571FA8" w14:textId="3C72D1E0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</w:p>
        </w:tc>
      </w:tr>
      <w:tr w:rsidR="009343C5" w:rsidRPr="00177806" w14:paraId="72BCE5F3" w14:textId="77777777" w:rsidTr="00CA61BE">
        <w:trPr>
          <w:trHeight w:val="567"/>
        </w:trPr>
        <w:tc>
          <w:tcPr>
            <w:tcW w:w="562" w:type="dxa"/>
            <w:tcBorders>
              <w:bottom w:val="dotted" w:sz="6" w:space="0" w:color="A5A2BA" w:themeColor="accent6"/>
            </w:tcBorders>
            <w:vAlign w:val="center"/>
          </w:tcPr>
          <w:p w14:paraId="5FCE93FD" w14:textId="77777777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5.</w:t>
            </w:r>
          </w:p>
        </w:tc>
        <w:tc>
          <w:tcPr>
            <w:tcW w:w="10200" w:type="dxa"/>
            <w:gridSpan w:val="2"/>
            <w:tcBorders>
              <w:bottom w:val="dotted" w:sz="6" w:space="0" w:color="A5A2BA" w:themeColor="accent6"/>
            </w:tcBorders>
            <w:vAlign w:val="center"/>
          </w:tcPr>
          <w:p w14:paraId="13104893" w14:textId="1BEA56CB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</w:p>
        </w:tc>
      </w:tr>
      <w:tr w:rsidR="009343C5" w:rsidRPr="00177806" w14:paraId="3E7242AC" w14:textId="77777777" w:rsidTr="00CA61BE">
        <w:trPr>
          <w:trHeight w:val="567"/>
        </w:trPr>
        <w:tc>
          <w:tcPr>
            <w:tcW w:w="10762" w:type="dxa"/>
            <w:gridSpan w:val="3"/>
            <w:tcBorders>
              <w:top w:val="nil"/>
              <w:bottom w:val="nil"/>
            </w:tcBorders>
            <w:vAlign w:val="center"/>
          </w:tcPr>
          <w:p w14:paraId="7DF98FB2" w14:textId="77777777" w:rsidR="00CA61BE" w:rsidRPr="00177806" w:rsidRDefault="00CA61BE" w:rsidP="00CA61BE">
            <w:pPr>
              <w:pStyle w:val="spacer"/>
              <w:rPr>
                <w:rFonts w:ascii="Arial" w:hAnsi="Arial" w:cs="Arial"/>
                <w:noProof/>
                <w:lang w:eastAsia="en-AU"/>
              </w:rPr>
            </w:pPr>
          </w:p>
          <w:p w14:paraId="2E7AF769" w14:textId="6F146F2A" w:rsidR="009343C5" w:rsidRPr="00177806" w:rsidRDefault="009343C5" w:rsidP="00CA61BE">
            <w:pPr>
              <w:pStyle w:val="subheadingblue"/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During the event</w:t>
            </w:r>
          </w:p>
        </w:tc>
      </w:tr>
      <w:tr w:rsidR="009343C5" w:rsidRPr="00177806" w14:paraId="65BD20F4" w14:textId="77777777" w:rsidTr="00CA61BE">
        <w:trPr>
          <w:trHeight w:val="567"/>
        </w:trPr>
        <w:tc>
          <w:tcPr>
            <w:tcW w:w="562" w:type="dxa"/>
            <w:tcBorders>
              <w:top w:val="nil"/>
            </w:tcBorders>
            <w:vAlign w:val="center"/>
          </w:tcPr>
          <w:p w14:paraId="40749DEC" w14:textId="77777777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6.</w:t>
            </w:r>
          </w:p>
        </w:tc>
        <w:tc>
          <w:tcPr>
            <w:tcW w:w="7513" w:type="dxa"/>
            <w:tcBorders>
              <w:top w:val="nil"/>
            </w:tcBorders>
            <w:vAlign w:val="center"/>
          </w:tcPr>
          <w:p w14:paraId="54DB2D9E" w14:textId="08106A1D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</w:p>
        </w:tc>
        <w:tc>
          <w:tcPr>
            <w:tcW w:w="2687" w:type="dxa"/>
            <w:tcBorders>
              <w:top w:val="nil"/>
            </w:tcBorders>
            <w:vAlign w:val="center"/>
          </w:tcPr>
          <w:p w14:paraId="7771D9CA" w14:textId="77777777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</w:p>
        </w:tc>
      </w:tr>
      <w:tr w:rsidR="009343C5" w:rsidRPr="00177806" w14:paraId="2690DF86" w14:textId="77777777" w:rsidTr="00CA61BE">
        <w:trPr>
          <w:trHeight w:val="567"/>
        </w:trPr>
        <w:tc>
          <w:tcPr>
            <w:tcW w:w="562" w:type="dxa"/>
            <w:vAlign w:val="center"/>
          </w:tcPr>
          <w:p w14:paraId="23A6132C" w14:textId="77777777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7.</w:t>
            </w:r>
          </w:p>
        </w:tc>
        <w:tc>
          <w:tcPr>
            <w:tcW w:w="7513" w:type="dxa"/>
            <w:vAlign w:val="center"/>
          </w:tcPr>
          <w:p w14:paraId="353A535B" w14:textId="0156F8D3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</w:p>
        </w:tc>
        <w:tc>
          <w:tcPr>
            <w:tcW w:w="2687" w:type="dxa"/>
            <w:vAlign w:val="center"/>
          </w:tcPr>
          <w:p w14:paraId="199C91C5" w14:textId="78C38F22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</w:p>
        </w:tc>
      </w:tr>
      <w:tr w:rsidR="009343C5" w:rsidRPr="00177806" w14:paraId="776559A6" w14:textId="77777777" w:rsidTr="00CA61BE">
        <w:trPr>
          <w:trHeight w:val="567"/>
        </w:trPr>
        <w:tc>
          <w:tcPr>
            <w:tcW w:w="562" w:type="dxa"/>
            <w:vAlign w:val="center"/>
          </w:tcPr>
          <w:p w14:paraId="1EDBF0EC" w14:textId="77777777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8.</w:t>
            </w:r>
          </w:p>
        </w:tc>
        <w:tc>
          <w:tcPr>
            <w:tcW w:w="7513" w:type="dxa"/>
            <w:vAlign w:val="center"/>
          </w:tcPr>
          <w:p w14:paraId="76B64E05" w14:textId="5AE5EC92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</w:p>
        </w:tc>
        <w:tc>
          <w:tcPr>
            <w:tcW w:w="2687" w:type="dxa"/>
            <w:vAlign w:val="center"/>
          </w:tcPr>
          <w:p w14:paraId="4ADC102D" w14:textId="009478AB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</w:p>
        </w:tc>
      </w:tr>
      <w:tr w:rsidR="009343C5" w:rsidRPr="00177806" w14:paraId="7F26784C" w14:textId="77777777" w:rsidTr="00CA61BE">
        <w:trPr>
          <w:trHeight w:val="567"/>
        </w:trPr>
        <w:tc>
          <w:tcPr>
            <w:tcW w:w="562" w:type="dxa"/>
            <w:vAlign w:val="center"/>
          </w:tcPr>
          <w:p w14:paraId="062D2434" w14:textId="77777777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9.</w:t>
            </w:r>
          </w:p>
        </w:tc>
        <w:tc>
          <w:tcPr>
            <w:tcW w:w="7513" w:type="dxa"/>
            <w:vAlign w:val="center"/>
          </w:tcPr>
          <w:p w14:paraId="0CD28BC7" w14:textId="52BE02C3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</w:p>
        </w:tc>
        <w:tc>
          <w:tcPr>
            <w:tcW w:w="2687" w:type="dxa"/>
            <w:vAlign w:val="center"/>
          </w:tcPr>
          <w:p w14:paraId="0448FD34" w14:textId="41B18812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</w:p>
        </w:tc>
      </w:tr>
      <w:tr w:rsidR="009343C5" w:rsidRPr="00177806" w14:paraId="2703BCD6" w14:textId="77777777" w:rsidTr="00CA61BE">
        <w:trPr>
          <w:trHeight w:val="567"/>
        </w:trPr>
        <w:tc>
          <w:tcPr>
            <w:tcW w:w="562" w:type="dxa"/>
            <w:vAlign w:val="center"/>
          </w:tcPr>
          <w:p w14:paraId="01E1F599" w14:textId="77777777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10</w:t>
            </w:r>
          </w:p>
        </w:tc>
        <w:tc>
          <w:tcPr>
            <w:tcW w:w="7513" w:type="dxa"/>
            <w:vAlign w:val="center"/>
          </w:tcPr>
          <w:p w14:paraId="549796F8" w14:textId="7893750A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</w:p>
        </w:tc>
        <w:tc>
          <w:tcPr>
            <w:tcW w:w="2687" w:type="dxa"/>
            <w:vAlign w:val="center"/>
          </w:tcPr>
          <w:p w14:paraId="56877E43" w14:textId="5E7CE614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</w:p>
        </w:tc>
      </w:tr>
      <w:tr w:rsidR="009343C5" w:rsidRPr="00177806" w14:paraId="12FC3B23" w14:textId="77777777" w:rsidTr="00CA61BE">
        <w:trPr>
          <w:trHeight w:val="567"/>
        </w:trPr>
        <w:tc>
          <w:tcPr>
            <w:tcW w:w="562" w:type="dxa"/>
            <w:vAlign w:val="center"/>
          </w:tcPr>
          <w:p w14:paraId="5570382E" w14:textId="77777777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11.</w:t>
            </w:r>
          </w:p>
        </w:tc>
        <w:tc>
          <w:tcPr>
            <w:tcW w:w="7513" w:type="dxa"/>
            <w:vAlign w:val="center"/>
          </w:tcPr>
          <w:p w14:paraId="4D281FC4" w14:textId="67FD5FBC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</w:p>
        </w:tc>
        <w:tc>
          <w:tcPr>
            <w:tcW w:w="2687" w:type="dxa"/>
            <w:vAlign w:val="center"/>
          </w:tcPr>
          <w:p w14:paraId="175780FD" w14:textId="4BFDF06D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</w:p>
        </w:tc>
      </w:tr>
      <w:tr w:rsidR="009343C5" w:rsidRPr="00177806" w14:paraId="7D4EDEC0" w14:textId="77777777" w:rsidTr="00CA61BE">
        <w:trPr>
          <w:trHeight w:val="567"/>
        </w:trPr>
        <w:tc>
          <w:tcPr>
            <w:tcW w:w="562" w:type="dxa"/>
            <w:vAlign w:val="center"/>
          </w:tcPr>
          <w:p w14:paraId="71755D4B" w14:textId="77777777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12.</w:t>
            </w:r>
          </w:p>
        </w:tc>
        <w:tc>
          <w:tcPr>
            <w:tcW w:w="7513" w:type="dxa"/>
            <w:vAlign w:val="center"/>
          </w:tcPr>
          <w:p w14:paraId="3E88ED33" w14:textId="28E3D360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</w:p>
        </w:tc>
        <w:tc>
          <w:tcPr>
            <w:tcW w:w="2687" w:type="dxa"/>
            <w:vAlign w:val="center"/>
          </w:tcPr>
          <w:p w14:paraId="2600872F" w14:textId="7E4E9CD7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</w:p>
        </w:tc>
      </w:tr>
      <w:tr w:rsidR="009343C5" w:rsidRPr="00177806" w14:paraId="12F31521" w14:textId="77777777" w:rsidTr="00CA61BE">
        <w:trPr>
          <w:trHeight w:val="567"/>
        </w:trPr>
        <w:tc>
          <w:tcPr>
            <w:tcW w:w="562" w:type="dxa"/>
            <w:vAlign w:val="center"/>
          </w:tcPr>
          <w:p w14:paraId="55C4734B" w14:textId="77777777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13.</w:t>
            </w:r>
          </w:p>
        </w:tc>
        <w:tc>
          <w:tcPr>
            <w:tcW w:w="7513" w:type="dxa"/>
            <w:vAlign w:val="center"/>
          </w:tcPr>
          <w:p w14:paraId="6C87F4B6" w14:textId="4730D9AC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</w:p>
        </w:tc>
        <w:tc>
          <w:tcPr>
            <w:tcW w:w="2687" w:type="dxa"/>
            <w:vAlign w:val="center"/>
          </w:tcPr>
          <w:p w14:paraId="36C3DC9C" w14:textId="77777777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</w:p>
        </w:tc>
      </w:tr>
      <w:tr w:rsidR="009343C5" w:rsidRPr="00177806" w14:paraId="4572470A" w14:textId="77777777" w:rsidTr="00CA61BE">
        <w:trPr>
          <w:trHeight w:val="567"/>
        </w:trPr>
        <w:tc>
          <w:tcPr>
            <w:tcW w:w="562" w:type="dxa"/>
            <w:vAlign w:val="center"/>
          </w:tcPr>
          <w:p w14:paraId="127E5F45" w14:textId="77777777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14</w:t>
            </w:r>
          </w:p>
        </w:tc>
        <w:tc>
          <w:tcPr>
            <w:tcW w:w="7513" w:type="dxa"/>
            <w:vAlign w:val="center"/>
          </w:tcPr>
          <w:p w14:paraId="15198A19" w14:textId="13030536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</w:p>
        </w:tc>
        <w:tc>
          <w:tcPr>
            <w:tcW w:w="2687" w:type="dxa"/>
            <w:vAlign w:val="center"/>
          </w:tcPr>
          <w:p w14:paraId="0FD3A51F" w14:textId="381B867C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</w:p>
        </w:tc>
      </w:tr>
      <w:tr w:rsidR="009343C5" w:rsidRPr="00177806" w14:paraId="2DCF43B7" w14:textId="77777777" w:rsidTr="00CA61BE">
        <w:trPr>
          <w:trHeight w:val="567"/>
        </w:trPr>
        <w:tc>
          <w:tcPr>
            <w:tcW w:w="562" w:type="dxa"/>
            <w:tcBorders>
              <w:bottom w:val="dotted" w:sz="6" w:space="0" w:color="A5A2BA" w:themeColor="accent6"/>
            </w:tcBorders>
            <w:vAlign w:val="center"/>
          </w:tcPr>
          <w:p w14:paraId="4C1C2DFD" w14:textId="77777777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15.</w:t>
            </w:r>
          </w:p>
        </w:tc>
        <w:tc>
          <w:tcPr>
            <w:tcW w:w="7513" w:type="dxa"/>
            <w:tcBorders>
              <w:bottom w:val="dotted" w:sz="6" w:space="0" w:color="A5A2BA" w:themeColor="accent6"/>
            </w:tcBorders>
            <w:vAlign w:val="center"/>
          </w:tcPr>
          <w:p w14:paraId="701D1734" w14:textId="75EBAB00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</w:p>
        </w:tc>
        <w:tc>
          <w:tcPr>
            <w:tcW w:w="2687" w:type="dxa"/>
            <w:tcBorders>
              <w:bottom w:val="dotted" w:sz="6" w:space="0" w:color="A5A2BA" w:themeColor="accent6"/>
            </w:tcBorders>
            <w:vAlign w:val="center"/>
          </w:tcPr>
          <w:p w14:paraId="27100CFE" w14:textId="77777777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</w:p>
        </w:tc>
      </w:tr>
      <w:tr w:rsidR="009343C5" w:rsidRPr="00177806" w14:paraId="75AACCD8" w14:textId="77777777" w:rsidTr="00CA61BE">
        <w:trPr>
          <w:trHeight w:val="567"/>
        </w:trPr>
        <w:tc>
          <w:tcPr>
            <w:tcW w:w="10762" w:type="dxa"/>
            <w:gridSpan w:val="3"/>
            <w:tcBorders>
              <w:top w:val="nil"/>
              <w:bottom w:val="nil"/>
            </w:tcBorders>
            <w:vAlign w:val="center"/>
          </w:tcPr>
          <w:p w14:paraId="34AF58E1" w14:textId="77777777" w:rsidR="00CA61BE" w:rsidRPr="00177806" w:rsidRDefault="00CA61BE" w:rsidP="00CA61BE">
            <w:pPr>
              <w:pStyle w:val="spacer"/>
              <w:rPr>
                <w:rFonts w:ascii="Arial" w:hAnsi="Arial" w:cs="Arial"/>
                <w:noProof/>
                <w:lang w:eastAsia="en-AU"/>
              </w:rPr>
            </w:pPr>
          </w:p>
          <w:p w14:paraId="21C74B91" w14:textId="6A0AA02A" w:rsidR="009343C5" w:rsidRPr="00177806" w:rsidRDefault="009343C5" w:rsidP="00CA61BE">
            <w:pPr>
              <w:pStyle w:val="subheadingblue"/>
              <w:rPr>
                <w:rFonts w:ascii="Arial" w:hAnsi="Arial" w:cs="Arial"/>
                <w:noProof/>
                <w:lang w:eastAsia="en-AU"/>
              </w:rPr>
            </w:pPr>
            <w:r w:rsidRPr="00177806">
              <w:rPr>
                <w:rFonts w:ascii="Arial" w:hAnsi="Arial" w:cs="Arial"/>
                <w:noProof/>
                <w:lang w:eastAsia="en-AU"/>
              </w:rPr>
              <w:t>After the event</w:t>
            </w:r>
          </w:p>
        </w:tc>
      </w:tr>
      <w:tr w:rsidR="009343C5" w:rsidRPr="00177806" w14:paraId="78097B00" w14:textId="77777777" w:rsidTr="00CA61BE">
        <w:trPr>
          <w:trHeight w:val="567"/>
        </w:trPr>
        <w:tc>
          <w:tcPr>
            <w:tcW w:w="562" w:type="dxa"/>
            <w:tcBorders>
              <w:top w:val="nil"/>
            </w:tcBorders>
            <w:vAlign w:val="center"/>
          </w:tcPr>
          <w:p w14:paraId="34816C23" w14:textId="77777777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</w:p>
        </w:tc>
        <w:tc>
          <w:tcPr>
            <w:tcW w:w="10200" w:type="dxa"/>
            <w:gridSpan w:val="2"/>
            <w:tcBorders>
              <w:top w:val="nil"/>
            </w:tcBorders>
            <w:vAlign w:val="center"/>
          </w:tcPr>
          <w:p w14:paraId="641E4352" w14:textId="77777777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</w:p>
        </w:tc>
      </w:tr>
      <w:tr w:rsidR="009343C5" w:rsidRPr="00177806" w14:paraId="4D26EE1E" w14:textId="77777777" w:rsidTr="00CA61BE">
        <w:trPr>
          <w:trHeight w:val="567"/>
        </w:trPr>
        <w:tc>
          <w:tcPr>
            <w:tcW w:w="562" w:type="dxa"/>
            <w:vAlign w:val="center"/>
          </w:tcPr>
          <w:p w14:paraId="46B5ED0E" w14:textId="77777777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</w:p>
        </w:tc>
        <w:tc>
          <w:tcPr>
            <w:tcW w:w="10200" w:type="dxa"/>
            <w:gridSpan w:val="2"/>
            <w:vAlign w:val="center"/>
          </w:tcPr>
          <w:p w14:paraId="4C53FD3D" w14:textId="77777777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</w:p>
        </w:tc>
      </w:tr>
      <w:tr w:rsidR="009343C5" w:rsidRPr="00177806" w14:paraId="3BF6A41E" w14:textId="77777777" w:rsidTr="00CA61BE">
        <w:trPr>
          <w:trHeight w:val="567"/>
        </w:trPr>
        <w:tc>
          <w:tcPr>
            <w:tcW w:w="562" w:type="dxa"/>
            <w:vAlign w:val="center"/>
          </w:tcPr>
          <w:p w14:paraId="5AB981DD" w14:textId="77777777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</w:p>
        </w:tc>
        <w:tc>
          <w:tcPr>
            <w:tcW w:w="10200" w:type="dxa"/>
            <w:gridSpan w:val="2"/>
            <w:vAlign w:val="center"/>
          </w:tcPr>
          <w:p w14:paraId="19B7D1C1" w14:textId="77777777" w:rsidR="009343C5" w:rsidRPr="00177806" w:rsidRDefault="009343C5" w:rsidP="009343C5">
            <w:pPr>
              <w:rPr>
                <w:rFonts w:ascii="Arial" w:hAnsi="Arial" w:cs="Arial"/>
                <w:noProof/>
                <w:lang w:eastAsia="en-AU"/>
              </w:rPr>
            </w:pPr>
          </w:p>
        </w:tc>
      </w:tr>
    </w:tbl>
    <w:p w14:paraId="0B7ED588" w14:textId="1E76CBBC" w:rsidR="00474AAA" w:rsidRPr="00177806" w:rsidRDefault="00474AAA" w:rsidP="00CA61BE">
      <w:pPr>
        <w:rPr>
          <w:rFonts w:ascii="Arial" w:hAnsi="Arial" w:cs="Arial"/>
        </w:rPr>
      </w:pPr>
    </w:p>
    <w:sectPr w:rsidR="00474AAA" w:rsidRPr="00177806" w:rsidSect="00C0435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720" w:right="567" w:bottom="851" w:left="567" w:header="567" w:footer="567" w:gutter="0"/>
      <w:cols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8F073D" w14:textId="77777777" w:rsidR="00AD7D4B" w:rsidRDefault="00AD7D4B" w:rsidP="00CC6BBD">
      <w:r>
        <w:separator/>
      </w:r>
    </w:p>
  </w:endnote>
  <w:endnote w:type="continuationSeparator" w:id="0">
    <w:p w14:paraId="13C0EC8C" w14:textId="77777777" w:rsidR="00AD7D4B" w:rsidRDefault="00AD7D4B" w:rsidP="00CC6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"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Proxima Nova Rg">
    <w:altName w:val="Tahoma"/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Museo 5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6D5C6DB4-8BD8-4A4D-96D5-DCE8FAC155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F1441" w14:textId="77777777" w:rsidR="00160E11" w:rsidRDefault="00160E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515CE8" w14:textId="5D107DE9" w:rsidR="00E52773" w:rsidRPr="001238FA" w:rsidRDefault="001238FA" w:rsidP="001238FA">
    <w:pPr>
      <w:pStyle w:val="copyrightfooter"/>
    </w:pPr>
    <w:r w:rsidRPr="001238FA"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39F7DE15" wp14:editId="5CBB2E02">
              <wp:simplePos x="0" y="0"/>
              <wp:positionH relativeFrom="page">
                <wp:posOffset>0</wp:posOffset>
              </wp:positionH>
              <wp:positionV relativeFrom="page">
                <wp:posOffset>10153015</wp:posOffset>
              </wp:positionV>
              <wp:extent cx="7560000" cy="0"/>
              <wp:effectExtent l="0" t="38100" r="60325" b="571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 w="92075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B27D6F" id="Straight Connector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0,799.45pt" to="595.3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" strokecolor="#b455a0 [3204]" strokeweight="7.25pt">
              <v:stroke joinstyle="miter"/>
              <w10:wrap anchorx="page" anchory="page"/>
              <w10:anchorlock/>
            </v:line>
          </w:pict>
        </mc:Fallback>
      </mc:AlternateContent>
    </w:r>
    <w:r w:rsidR="00E52773" w:rsidRPr="001238FA">
      <w:rPr>
        <w:noProof/>
      </w:rPr>
      <w:drawing>
        <wp:anchor distT="0" distB="0" distL="114300" distR="114300" simplePos="0" relativeHeight="251655168" behindDoc="0" locked="0" layoutInCell="1" allowOverlap="1" wp14:anchorId="76094A38" wp14:editId="5D712D38">
          <wp:simplePos x="0" y="0"/>
          <wp:positionH relativeFrom="page">
            <wp:posOffset>360045</wp:posOffset>
          </wp:positionH>
          <wp:positionV relativeFrom="page">
            <wp:posOffset>10189210</wp:posOffset>
          </wp:positionV>
          <wp:extent cx="2880000" cy="2952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29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38FA">
      <w:tab/>
      <w:t>© Copyright. All rights reserved.</w:t>
    </w:r>
    <w:r w:rsidRPr="001238FA">
      <w:rPr>
        <w:b/>
        <w:bCs/>
        <w:noProof/>
        <w:sz w:val="28"/>
        <w:szCs w:val="28"/>
        <w:lang w:eastAsia="en-AU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EDF0AC" w14:textId="77777777" w:rsidR="000A2C84" w:rsidRDefault="007515AD">
    <w:pPr>
      <w:pStyle w:val="Footer"/>
    </w:pPr>
    <w:r>
      <w:rPr>
        <w:noProof/>
      </w:rPr>
      <w:drawing>
        <wp:anchor distT="0" distB="0" distL="114300" distR="114300" simplePos="0" relativeHeight="251657216" behindDoc="0" locked="1" layoutInCell="1" allowOverlap="1" wp14:anchorId="67F24EC3" wp14:editId="55C471E5">
          <wp:simplePos x="0" y="0"/>
          <wp:positionH relativeFrom="column">
            <wp:posOffset>-356235</wp:posOffset>
          </wp:positionH>
          <wp:positionV relativeFrom="paragraph">
            <wp:posOffset>-321310</wp:posOffset>
          </wp:positionV>
          <wp:extent cx="7560000" cy="849600"/>
          <wp:effectExtent l="0" t="0" r="3175" b="825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84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5DBF6A" w14:textId="77777777" w:rsidR="00AD7D4B" w:rsidRDefault="00AD7D4B" w:rsidP="00CC6BBD">
      <w:r>
        <w:separator/>
      </w:r>
    </w:p>
  </w:footnote>
  <w:footnote w:type="continuationSeparator" w:id="0">
    <w:p w14:paraId="7DE5CF78" w14:textId="77777777" w:rsidR="00AD7D4B" w:rsidRDefault="00AD7D4B" w:rsidP="00CC6B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57A1D" w14:textId="77777777" w:rsidR="001E729F" w:rsidRDefault="00AD7D4B">
    <w:pPr>
      <w:pStyle w:val="Header"/>
    </w:pPr>
    <w:r>
      <w:rPr>
        <w:noProof/>
        <w:lang w:eastAsia="en-AU"/>
      </w:rPr>
      <w:pict w14:anchorId="3ABAEC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07641" o:spid="_x0000_s2053" type="#_x0000_t75" style="position:absolute;margin-left:0;margin-top:0;width:577.55pt;height:816.85pt;z-index:-251655168;mso-position-horizontal:center;mso-position-horizontal-relative:margin;mso-position-vertical:center;mso-position-vertical-relative:margin" o:allowincell="f">
          <v:imagedata r:id="rId1" o:title="InclusionEDPoster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27870" w14:textId="77777777" w:rsidR="001E729F" w:rsidRDefault="003F4A0F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300AA924" wp14:editId="24079F80">
              <wp:simplePos x="0" y="0"/>
              <wp:positionH relativeFrom="page">
                <wp:posOffset>0</wp:posOffset>
              </wp:positionH>
              <wp:positionV relativeFrom="page">
                <wp:posOffset>82550</wp:posOffset>
              </wp:positionV>
              <wp:extent cx="7560000" cy="0"/>
              <wp:effectExtent l="0" t="76200" r="60325" b="95250"/>
              <wp:wrapNone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 w="16510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4E214D8" id="Straight Connector 16" o:spid="_x0000_s1026" style="position:absolute;z-index:2516531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6.5pt" to="595.3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" strokecolor="#b455a0 [3204]" strokeweight="13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83B13" w14:textId="77777777" w:rsidR="001E729F" w:rsidRDefault="00334F6B">
    <w:pPr>
      <w:pStyle w:val="Header"/>
    </w:pPr>
    <w:r w:rsidRPr="00334F6B">
      <w:rPr>
        <w:noProof/>
      </w:rPr>
      <w:drawing>
        <wp:anchor distT="0" distB="0" distL="114300" distR="114300" simplePos="0" relativeHeight="251659264" behindDoc="0" locked="1" layoutInCell="1" allowOverlap="1" wp14:anchorId="59E0A651" wp14:editId="1A595DA0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2340000" cy="1011600"/>
          <wp:effectExtent l="0" t="0" r="317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0000" cy="101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4F6B">
      <w:rPr>
        <w:noProof/>
      </w:rPr>
      <w:drawing>
        <wp:anchor distT="0" distB="0" distL="114300" distR="114300" simplePos="0" relativeHeight="251660288" behindDoc="0" locked="1" layoutInCell="1" allowOverlap="1" wp14:anchorId="716981B0" wp14:editId="77A13079">
          <wp:simplePos x="0" y="0"/>
          <wp:positionH relativeFrom="page">
            <wp:posOffset>4500880</wp:posOffset>
          </wp:positionH>
          <wp:positionV relativeFrom="page">
            <wp:posOffset>540385</wp:posOffset>
          </wp:positionV>
          <wp:extent cx="1645200" cy="5760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52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2C84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6192" behindDoc="0" locked="1" layoutInCell="1" allowOverlap="1" wp14:anchorId="7DCD95C1" wp14:editId="52F6FA6F">
              <wp:simplePos x="0" y="0"/>
              <wp:positionH relativeFrom="page">
                <wp:posOffset>0</wp:posOffset>
              </wp:positionH>
              <wp:positionV relativeFrom="page">
                <wp:posOffset>82550</wp:posOffset>
              </wp:positionV>
              <wp:extent cx="7560000" cy="0"/>
              <wp:effectExtent l="0" t="76200" r="60325" b="9525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 w="16510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A3E9796" id="Straight Connector 21" o:spid="_x0000_s1026" style="position:absolute;z-index:2516551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6.5pt" to="595.3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" strokecolor="#b455a0 [3204]" strokeweight="13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17E4F"/>
    <w:multiLevelType w:val="hybridMultilevel"/>
    <w:tmpl w:val="E2961842"/>
    <w:lvl w:ilvl="0" w:tplc="01E652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E2B41"/>
    <w:multiLevelType w:val="hybridMultilevel"/>
    <w:tmpl w:val="9B6CEDF2"/>
    <w:lvl w:ilvl="0" w:tplc="DF7C4CF8">
      <w:start w:val="1"/>
      <w:numFmt w:val="bullet"/>
      <w:pStyle w:val="textbullet3cm"/>
      <w:lvlText w:val=""/>
      <w:lvlJc w:val="left"/>
      <w:pPr>
        <w:ind w:left="185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7" w:hanging="360"/>
      </w:pPr>
      <w:rPr>
        <w:rFonts w:ascii="Wingdings" w:hAnsi="Wingdings" w:hint="default"/>
      </w:rPr>
    </w:lvl>
  </w:abstractNum>
  <w:abstractNum w:abstractNumId="2" w15:restartNumberingAfterBreak="0">
    <w:nsid w:val="2DBF2521"/>
    <w:multiLevelType w:val="hybridMultilevel"/>
    <w:tmpl w:val="F5B0F1DE"/>
    <w:lvl w:ilvl="0" w:tplc="548618C6">
      <w:start w:val="1"/>
      <w:numFmt w:val="bullet"/>
      <w:pStyle w:val="bulletpoin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0B52515"/>
    <w:multiLevelType w:val="hybridMultilevel"/>
    <w:tmpl w:val="8A9CFE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A362AE"/>
    <w:multiLevelType w:val="hybridMultilevel"/>
    <w:tmpl w:val="985C9DE0"/>
    <w:lvl w:ilvl="0" w:tplc="1EBEE88C">
      <w:start w:val="1"/>
      <w:numFmt w:val="bullet"/>
      <w:pStyle w:val="bulletpurple"/>
      <w:lvlText w:val=""/>
      <w:lvlJc w:val="left"/>
      <w:pPr>
        <w:ind w:left="360" w:hanging="360"/>
      </w:pPr>
      <w:rPr>
        <w:rFonts w:ascii="Symbol" w:hAnsi="Symbol" w:hint="default"/>
        <w:color w:val="B455A0" w:themeColor="accent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EBE0D4A"/>
    <w:multiLevelType w:val="hybridMultilevel"/>
    <w:tmpl w:val="EB7238AC"/>
    <w:lvl w:ilvl="0" w:tplc="5CBC2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C0F3" w:themeColor="accen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UxtTA3NDc2N7Y0MDFV0lEKTi0uzszPAykwrAUA22TmtywAAAA="/>
  </w:docVars>
  <w:rsids>
    <w:rsidRoot w:val="00335E74"/>
    <w:rsid w:val="000023B6"/>
    <w:rsid w:val="000259B0"/>
    <w:rsid w:val="00063E71"/>
    <w:rsid w:val="00071FA1"/>
    <w:rsid w:val="000876B9"/>
    <w:rsid w:val="000A2C84"/>
    <w:rsid w:val="000A361C"/>
    <w:rsid w:val="000B3857"/>
    <w:rsid w:val="000E1AA1"/>
    <w:rsid w:val="000E4312"/>
    <w:rsid w:val="00112329"/>
    <w:rsid w:val="00114FA8"/>
    <w:rsid w:val="001238FA"/>
    <w:rsid w:val="001330EF"/>
    <w:rsid w:val="00143536"/>
    <w:rsid w:val="00150335"/>
    <w:rsid w:val="00160E11"/>
    <w:rsid w:val="00166280"/>
    <w:rsid w:val="00177806"/>
    <w:rsid w:val="001B672D"/>
    <w:rsid w:val="001E1C9F"/>
    <w:rsid w:val="001E729F"/>
    <w:rsid w:val="001F1E0C"/>
    <w:rsid w:val="00215923"/>
    <w:rsid w:val="002224F1"/>
    <w:rsid w:val="002770CA"/>
    <w:rsid w:val="002D45C1"/>
    <w:rsid w:val="002F3841"/>
    <w:rsid w:val="00334F6B"/>
    <w:rsid w:val="00335E74"/>
    <w:rsid w:val="00344E14"/>
    <w:rsid w:val="00346331"/>
    <w:rsid w:val="003528D4"/>
    <w:rsid w:val="003B7209"/>
    <w:rsid w:val="003F4A0F"/>
    <w:rsid w:val="004152E6"/>
    <w:rsid w:val="00417119"/>
    <w:rsid w:val="004622FB"/>
    <w:rsid w:val="00474AAA"/>
    <w:rsid w:val="004C05DA"/>
    <w:rsid w:val="004C5BF5"/>
    <w:rsid w:val="004D0DAD"/>
    <w:rsid w:val="004D2308"/>
    <w:rsid w:val="004D740E"/>
    <w:rsid w:val="004E23F0"/>
    <w:rsid w:val="00507103"/>
    <w:rsid w:val="0051485C"/>
    <w:rsid w:val="00521D31"/>
    <w:rsid w:val="00582B9C"/>
    <w:rsid w:val="005D740F"/>
    <w:rsid w:val="005E71C4"/>
    <w:rsid w:val="005F50E2"/>
    <w:rsid w:val="00621211"/>
    <w:rsid w:val="006421CE"/>
    <w:rsid w:val="0067772B"/>
    <w:rsid w:val="007515AD"/>
    <w:rsid w:val="0079542E"/>
    <w:rsid w:val="007B2601"/>
    <w:rsid w:val="007D08F8"/>
    <w:rsid w:val="00822C98"/>
    <w:rsid w:val="0083774D"/>
    <w:rsid w:val="00846555"/>
    <w:rsid w:val="008B4209"/>
    <w:rsid w:val="00900F69"/>
    <w:rsid w:val="009343C5"/>
    <w:rsid w:val="00966E71"/>
    <w:rsid w:val="009765C7"/>
    <w:rsid w:val="009A30B3"/>
    <w:rsid w:val="009A452C"/>
    <w:rsid w:val="009E252A"/>
    <w:rsid w:val="009F5A91"/>
    <w:rsid w:val="00A21ADB"/>
    <w:rsid w:val="00A34299"/>
    <w:rsid w:val="00A96423"/>
    <w:rsid w:val="00AD7D4B"/>
    <w:rsid w:val="00AF279A"/>
    <w:rsid w:val="00B4039C"/>
    <w:rsid w:val="00B905FD"/>
    <w:rsid w:val="00BA2946"/>
    <w:rsid w:val="00BC3FFB"/>
    <w:rsid w:val="00BE27DA"/>
    <w:rsid w:val="00C0435C"/>
    <w:rsid w:val="00C25803"/>
    <w:rsid w:val="00CA61BE"/>
    <w:rsid w:val="00CB1DC0"/>
    <w:rsid w:val="00CC6BBD"/>
    <w:rsid w:val="00D26D7C"/>
    <w:rsid w:val="00D37C9B"/>
    <w:rsid w:val="00D44DA4"/>
    <w:rsid w:val="00D57110"/>
    <w:rsid w:val="00D93EB4"/>
    <w:rsid w:val="00DA110B"/>
    <w:rsid w:val="00DF331E"/>
    <w:rsid w:val="00E11314"/>
    <w:rsid w:val="00E42619"/>
    <w:rsid w:val="00E45AD6"/>
    <w:rsid w:val="00E52773"/>
    <w:rsid w:val="00EB3BC8"/>
    <w:rsid w:val="00F01978"/>
    <w:rsid w:val="00F24F02"/>
    <w:rsid w:val="00F8421D"/>
    <w:rsid w:val="00F93E4A"/>
    <w:rsid w:val="00F96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29FA140B"/>
  <w15:chartTrackingRefBased/>
  <w15:docId w15:val="{60F40EC7-80AA-4492-AC1F-8F12B6579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5E74"/>
    <w:rPr>
      <w:rFonts w:ascii="Proxima Nova Rg" w:hAnsi="Proxima Nova Rg"/>
      <w:color w:val="1D175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1978"/>
    <w:pPr>
      <w:tabs>
        <w:tab w:val="left" w:pos="2486"/>
      </w:tabs>
      <w:spacing w:before="1400"/>
      <w:outlineLvl w:val="0"/>
    </w:pPr>
    <w:rPr>
      <w:rFonts w:ascii="Museo 500" w:hAnsi="Museo 500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6BBD"/>
    <w:pPr>
      <w:outlineLvl w:val="1"/>
    </w:pPr>
    <w:rPr>
      <w:rFonts w:ascii="Museo 500" w:hAnsi="Museo 500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3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331E"/>
  </w:style>
  <w:style w:type="paragraph" w:styleId="Footer">
    <w:name w:val="footer"/>
    <w:basedOn w:val="Normal"/>
    <w:link w:val="FooterChar"/>
    <w:uiPriority w:val="99"/>
    <w:unhideWhenUsed/>
    <w:rsid w:val="00DF33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331E"/>
  </w:style>
  <w:style w:type="paragraph" w:styleId="BalloonText">
    <w:name w:val="Balloon Text"/>
    <w:basedOn w:val="Normal"/>
    <w:link w:val="BalloonTextChar"/>
    <w:uiPriority w:val="99"/>
    <w:semiHidden/>
    <w:unhideWhenUsed/>
    <w:rsid w:val="00DF33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31E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01978"/>
    <w:rPr>
      <w:rFonts w:ascii="Museo 500" w:hAnsi="Museo 500"/>
      <w:color w:val="1D1752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CC6BBD"/>
    <w:rPr>
      <w:rFonts w:ascii="Museo 500" w:hAnsi="Museo 500"/>
      <w:color w:val="1D1752"/>
      <w:sz w:val="40"/>
      <w:szCs w:val="40"/>
    </w:rPr>
  </w:style>
  <w:style w:type="paragraph" w:customStyle="1" w:styleId="text-indentpara">
    <w:name w:val="text - indent para"/>
    <w:basedOn w:val="Normal"/>
    <w:qFormat/>
    <w:rsid w:val="00DA110B"/>
    <w:pPr>
      <w:ind w:left="284"/>
    </w:pPr>
  </w:style>
  <w:style w:type="paragraph" w:customStyle="1" w:styleId="text14pt">
    <w:name w:val="text 14pt"/>
    <w:basedOn w:val="Normal"/>
    <w:qFormat/>
    <w:rsid w:val="006421CE"/>
    <w:pPr>
      <w:ind w:right="509"/>
    </w:pPr>
    <w:rPr>
      <w:noProof/>
      <w:sz w:val="28"/>
      <w:szCs w:val="28"/>
      <w:lang w:eastAsia="en-AU"/>
    </w:rPr>
  </w:style>
  <w:style w:type="paragraph" w:styleId="NoSpacing">
    <w:name w:val="No Spacing"/>
    <w:uiPriority w:val="1"/>
    <w:qFormat/>
    <w:rsid w:val="00507103"/>
    <w:pPr>
      <w:spacing w:after="0" w:line="240" w:lineRule="auto"/>
    </w:pPr>
    <w:rPr>
      <w:rFonts w:ascii="Proxima Nova Rg" w:hAnsi="Proxima Nova Rg"/>
      <w:color w:val="1D1752"/>
    </w:rPr>
  </w:style>
  <w:style w:type="paragraph" w:customStyle="1" w:styleId="underlinepara">
    <w:name w:val="underline para"/>
    <w:basedOn w:val="Normal"/>
    <w:qFormat/>
    <w:rsid w:val="00507103"/>
    <w:pPr>
      <w:tabs>
        <w:tab w:val="right" w:leader="underscore" w:pos="10466"/>
      </w:tabs>
      <w:spacing w:line="360" w:lineRule="auto"/>
    </w:pPr>
    <w:rPr>
      <w:color w:val="808080" w:themeColor="background1" w:themeShade="80"/>
    </w:rPr>
  </w:style>
  <w:style w:type="paragraph" w:customStyle="1" w:styleId="subheadingpurple">
    <w:name w:val="subheading purple"/>
    <w:qFormat/>
    <w:rsid w:val="00507103"/>
    <w:pPr>
      <w:outlineLvl w:val="1"/>
    </w:pPr>
    <w:rPr>
      <w:rFonts w:ascii="Museo 500" w:hAnsi="Museo 500"/>
      <w:color w:val="B455A0" w:themeColor="accent1"/>
      <w:sz w:val="28"/>
      <w:szCs w:val="28"/>
    </w:rPr>
  </w:style>
  <w:style w:type="paragraph" w:customStyle="1" w:styleId="subheadingblue">
    <w:name w:val="subheading blue"/>
    <w:basedOn w:val="Normal"/>
    <w:qFormat/>
    <w:rsid w:val="00507103"/>
    <w:rPr>
      <w:rFonts w:ascii="Museo 500" w:hAnsi="Museo 500"/>
      <w:color w:val="1D1752" w:themeColor="text2"/>
      <w:sz w:val="28"/>
      <w:szCs w:val="28"/>
    </w:rPr>
  </w:style>
  <w:style w:type="paragraph" w:customStyle="1" w:styleId="spacer">
    <w:name w:val="spacer"/>
    <w:qFormat/>
    <w:rsid w:val="00507103"/>
    <w:pPr>
      <w:spacing w:after="0" w:line="240" w:lineRule="auto"/>
    </w:pPr>
    <w:rPr>
      <w:rFonts w:ascii="Proxima Nova Rg" w:hAnsi="Proxima Nova Rg"/>
      <w:color w:val="1D1752" w:themeColor="text2"/>
    </w:rPr>
  </w:style>
  <w:style w:type="paragraph" w:customStyle="1" w:styleId="copyrightfooter">
    <w:name w:val="copyright footer"/>
    <w:basedOn w:val="Normal"/>
    <w:qFormat/>
    <w:rsid w:val="001238FA"/>
    <w:pPr>
      <w:spacing w:after="0" w:line="240" w:lineRule="auto"/>
      <w:jc w:val="right"/>
    </w:pPr>
    <w:rPr>
      <w:i/>
      <w:sz w:val="16"/>
      <w:szCs w:val="16"/>
    </w:rPr>
  </w:style>
  <w:style w:type="paragraph" w:customStyle="1" w:styleId="bulletpurple">
    <w:name w:val="bullet purple"/>
    <w:qFormat/>
    <w:rsid w:val="00507103"/>
    <w:pPr>
      <w:numPr>
        <w:numId w:val="4"/>
      </w:numPr>
      <w:ind w:left="284" w:hanging="284"/>
      <w:contextualSpacing/>
    </w:pPr>
    <w:rPr>
      <w:rFonts w:ascii="Proxima Nova Rg" w:hAnsi="Proxima Nova Rg"/>
      <w:color w:val="1D1752" w:themeColor="text2"/>
    </w:rPr>
  </w:style>
  <w:style w:type="paragraph" w:customStyle="1" w:styleId="bulletpoint">
    <w:name w:val="bullet point"/>
    <w:basedOn w:val="Normal"/>
    <w:qFormat/>
    <w:rsid w:val="00507103"/>
    <w:pPr>
      <w:numPr>
        <w:numId w:val="5"/>
      </w:numPr>
      <w:ind w:left="284" w:hanging="284"/>
      <w:contextualSpacing/>
    </w:pPr>
    <w:rPr>
      <w:color w:val="1D1752" w:themeColor="text2"/>
    </w:rPr>
  </w:style>
  <w:style w:type="paragraph" w:customStyle="1" w:styleId="underlline1COL">
    <w:name w:val="underlline 1COL"/>
    <w:basedOn w:val="Normal"/>
    <w:qFormat/>
    <w:rsid w:val="00474AAA"/>
    <w:pPr>
      <w:tabs>
        <w:tab w:val="left" w:pos="1134"/>
        <w:tab w:val="right" w:leader="underscore" w:pos="4805"/>
      </w:tabs>
      <w:ind w:left="1304" w:hanging="1304"/>
    </w:pPr>
    <w:rPr>
      <w:color w:val="A5A2BA"/>
    </w:rPr>
  </w:style>
  <w:style w:type="paragraph" w:customStyle="1" w:styleId="texttab2cm">
    <w:name w:val="text tab 2cm"/>
    <w:basedOn w:val="Normal"/>
    <w:qFormat/>
    <w:rsid w:val="00474AAA"/>
    <w:pPr>
      <w:tabs>
        <w:tab w:val="left" w:pos="1134"/>
      </w:tabs>
      <w:spacing w:after="360"/>
      <w:ind w:left="1134" w:hanging="1134"/>
    </w:pPr>
  </w:style>
  <w:style w:type="paragraph" w:customStyle="1" w:styleId="textnospaceaftertab2cm">
    <w:name w:val="text no space after tab 2cm"/>
    <w:basedOn w:val="texttab2cm"/>
    <w:qFormat/>
    <w:rsid w:val="00474AAA"/>
    <w:pPr>
      <w:tabs>
        <w:tab w:val="left" w:pos="1701"/>
      </w:tabs>
      <w:spacing w:after="0"/>
      <w:ind w:left="1304" w:hanging="1304"/>
    </w:pPr>
  </w:style>
  <w:style w:type="paragraph" w:customStyle="1" w:styleId="textbullet3cm">
    <w:name w:val="text bullet 3cm"/>
    <w:basedOn w:val="texttab2cm"/>
    <w:qFormat/>
    <w:rsid w:val="00474AAA"/>
    <w:pPr>
      <w:numPr>
        <w:numId w:val="6"/>
      </w:numPr>
      <w:tabs>
        <w:tab w:val="clear" w:pos="1134"/>
      </w:tabs>
      <w:ind w:left="1985" w:hanging="227"/>
      <w:contextualSpacing/>
    </w:pPr>
  </w:style>
  <w:style w:type="paragraph" w:customStyle="1" w:styleId="texttab3cm">
    <w:name w:val="text tab 3cm"/>
    <w:basedOn w:val="Normal"/>
    <w:qFormat/>
    <w:rsid w:val="00474AAA"/>
    <w:pPr>
      <w:tabs>
        <w:tab w:val="left" w:pos="1531"/>
      </w:tabs>
      <w:spacing w:after="360"/>
      <w:ind w:left="1701" w:hanging="1701"/>
    </w:pPr>
  </w:style>
  <w:style w:type="paragraph" w:customStyle="1" w:styleId="notesunderlinetab">
    <w:name w:val="notes underline tab"/>
    <w:basedOn w:val="Normal"/>
    <w:qFormat/>
    <w:rsid w:val="00474AAA"/>
    <w:pPr>
      <w:tabs>
        <w:tab w:val="right" w:leader="underscore" w:pos="4805"/>
      </w:tabs>
    </w:pPr>
    <w:rPr>
      <w:color w:val="A5A2BA" w:themeColor="accent6"/>
    </w:rPr>
  </w:style>
  <w:style w:type="paragraph" w:customStyle="1" w:styleId="speechbubble">
    <w:name w:val="speech bubble"/>
    <w:basedOn w:val="Normal"/>
    <w:qFormat/>
    <w:rsid w:val="00474AAA"/>
    <w:pPr>
      <w:spacing w:after="0" w:line="192" w:lineRule="auto"/>
      <w:jc w:val="center"/>
    </w:pPr>
    <w:rPr>
      <w:rFonts w:asciiTheme="majorHAnsi" w:hAnsiTheme="majorHAnsi"/>
      <w:sz w:val="16"/>
      <w:szCs w:val="16"/>
    </w:rPr>
  </w:style>
  <w:style w:type="paragraph" w:customStyle="1" w:styleId="Heading1noB4">
    <w:name w:val="Heading 1 noB4"/>
    <w:basedOn w:val="Heading1"/>
    <w:qFormat/>
    <w:rsid w:val="00335E74"/>
    <w:pPr>
      <w:spacing w:before="0"/>
    </w:pPr>
  </w:style>
  <w:style w:type="table" w:styleId="TableGrid">
    <w:name w:val="Table Grid"/>
    <w:basedOn w:val="TableNormal"/>
    <w:uiPriority w:val="39"/>
    <w:rsid w:val="00335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cqu\Documents\QUT%20MWE%20FINAL%20DOCUMENTS\templates\TEM_CRC-JD_MWE-teacher-template_20200925.dotx" TargetMode="External"/></Relationships>
</file>

<file path=word/theme/theme1.xml><?xml version="1.0" encoding="utf-8"?>
<a:theme xmlns:a="http://schemas.openxmlformats.org/drawingml/2006/main" name="Office Theme">
  <a:themeElements>
    <a:clrScheme name="AutismCRC colours">
      <a:dk1>
        <a:srgbClr val="000000"/>
      </a:dk1>
      <a:lt1>
        <a:srgbClr val="FFFFFF"/>
      </a:lt1>
      <a:dk2>
        <a:srgbClr val="1D1752"/>
      </a:dk2>
      <a:lt2>
        <a:srgbClr val="E6E7E8"/>
      </a:lt2>
      <a:accent1>
        <a:srgbClr val="B455A0"/>
      </a:accent1>
      <a:accent2>
        <a:srgbClr val="00C0F3"/>
      </a:accent2>
      <a:accent3>
        <a:srgbClr val="ED1651"/>
      </a:accent3>
      <a:accent4>
        <a:srgbClr val="FFCB05"/>
      </a:accent4>
      <a:accent5>
        <a:srgbClr val="72BF44"/>
      </a:accent5>
      <a:accent6>
        <a:srgbClr val="A5A2BA"/>
      </a:accent6>
      <a:hlink>
        <a:srgbClr val="00C0F3"/>
      </a:hlink>
      <a:folHlink>
        <a:srgbClr val="B455A0"/>
      </a:folHlink>
    </a:clrScheme>
    <a:fontScheme name="A-CRC">
      <a:majorFont>
        <a:latin typeface="Museo 500"/>
        <a:ea typeface=""/>
        <a:cs typeface=""/>
      </a:majorFont>
      <a:minorFont>
        <a:latin typeface="Proxima N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CB02799768CD498891CA4AE853EE50" ma:contentTypeVersion="12" ma:contentTypeDescription="Create a new document." ma:contentTypeScope="" ma:versionID="e22b63dc988552d4aad988ede601e219">
  <xsd:schema xmlns:xsd="http://www.w3.org/2001/XMLSchema" xmlns:xs="http://www.w3.org/2001/XMLSchema" xmlns:p="http://schemas.microsoft.com/office/2006/metadata/properties" xmlns:ns2="3a79b185-7516-4b3b-b994-a48ee1f1702b" xmlns:ns3="0a3e1e66-4699-4592-b6b4-0c594e726dd1" targetNamespace="http://schemas.microsoft.com/office/2006/metadata/properties" ma:root="true" ma:fieldsID="b49d6962b5dd9f9e5c7d94e87d86ea5d" ns2:_="" ns3:_="">
    <xsd:import namespace="3a79b185-7516-4b3b-b994-a48ee1f1702b"/>
    <xsd:import namespace="0a3e1e66-4699-4592-b6b4-0c594e726d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79b185-7516-4b3b-b994-a48ee1f170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e1e66-4699-4592-b6b4-0c594e726dd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CF33D5-14AC-4503-BCF9-F500E85FE9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0BEBA2-BA48-49D2-88F0-83ED35FA84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79b185-7516-4b3b-b994-a48ee1f1702b"/>
    <ds:schemaRef ds:uri="0a3e1e66-4699-4592-b6b4-0c594e726d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63B57B-8E4E-4F0A-A87A-43E40F71A7D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09A8422-247D-44DF-859B-33D659E94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TEM_CRC-JD_MWE-teacher-template_20200925</Template>
  <TotalTime>23</TotalTime>
  <Pages>2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MC Order of Event</vt:lpstr>
    </vt:vector>
  </TitlesOfParts>
  <Company>HP Inc.</Company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 Order of Event</dc:title>
  <dc:subject>grey last</dc:subject>
  <dc:creator>jacq</dc:creator>
  <cp:keywords>myWAY</cp:keywords>
  <dc:description/>
  <cp:lastModifiedBy>Jacqueline Dunne</cp:lastModifiedBy>
  <cp:revision>5</cp:revision>
  <cp:lastPrinted>2019-06-19T23:24:00Z</cp:lastPrinted>
  <dcterms:created xsi:type="dcterms:W3CDTF">2020-09-25T04:16:00Z</dcterms:created>
  <dcterms:modified xsi:type="dcterms:W3CDTF">2020-10-02T00:17:00Z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0x0101001DCB02799768CD498891CA4AE853EE50</vt:lpwstr>
  </property>
</Properties>
</file>